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bookmarkStart w:id="0" w:name="_GoBack"/>
      <w:bookmarkEnd w:id="0"/>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Journal of Climbing and Walking Robots</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JCCEXXXXXXXX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Journal of Climbing and Walking Robots</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5DF507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24E11"/>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3316</Words>
  <Characters>20055</Characters>
  <Lines>104</Lines>
  <Paragraphs>29</Paragraphs>
  <TotalTime>2</TotalTime>
  <ScaleCrop>false</ScaleCrop>
  <LinksUpToDate>false</LinksUpToDate>
  <CharactersWithSpaces>23368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GLCE Editorial Office</cp:lastModifiedBy>
  <dcterms:modified xsi:type="dcterms:W3CDTF">2026-09-20T08:23:59Z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eyJoZGlkIjoiZTg2NzIzNTJkYWJiZjg5MDkyOGNjZTcxMGRjODI2MDkiLCJ1c2VySWQiOiIxMDI1MjI4NDMwIn0=</vt:lpwstr>
  </property>
</Properties>
</file>