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eastAsia="zh-CN"/>
        </w:rPr>
        <w:t>Communications and Intelligent Networked Computing</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CINC</w:t>
      </w:r>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bookmarkStart w:id="0" w:name="_GoBack"/>
      <w:bookmarkEnd w:id="0"/>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Communications and Intelligent Networked Computing</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EF3385F"/>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3318</Words>
  <Characters>20075</Characters>
  <Lines>104</Lines>
  <Paragraphs>29</Paragraphs>
  <TotalTime>5</TotalTime>
  <ScaleCrop>false</ScaleCrop>
  <LinksUpToDate>false</LinksUpToDate>
  <CharactersWithSpaces>23390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BVP</cp:lastModifiedBy>
  <dcterms:modified xsi:type="dcterms:W3CDTF">2026-09-20T08:24:32Z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F05068955FBC4532AD9ECCE6843CD958_13</vt:lpwstr>
  </property>
  <property fmtid="{D5CDD505-2E9C-101B-9397-08002B2CF9AE}" pid="4" name="KSOProductBuildVer">
    <vt:lpwstr>2052-12.1.0.28505</vt:lpwstr>
  </property>
  <property fmtid="{D5CDD505-2E9C-101B-9397-08002B2CF9AE}" pid="5" name="KSOTemplateDocerSaveRecord">
    <vt:lpwstr>eyJoZGlkIjoiODAzYjU5OTc1NjUwMTQ0YWRjODIzMjM2MDgyZDRmZGEiLCJ1c2VySWQiOiIxNTE3MTM5MzAxIn0=</vt:lpwstr>
  </property>
</Properties>
</file>